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8E128" w14:textId="77777777" w:rsidR="007E0083" w:rsidRPr="007E0083" w:rsidRDefault="007E0083" w:rsidP="007E0083">
      <w:pPr>
        <w:pStyle w:val="Title"/>
        <w:rPr>
          <w:rFonts w:asciiTheme="minorHAnsi" w:hAnsiTheme="minorHAnsi" w:cstheme="minorHAnsi"/>
          <w:sz w:val="44"/>
        </w:rPr>
      </w:pPr>
    </w:p>
    <w:p w14:paraId="27C2B4FE" w14:textId="77777777" w:rsidR="007E0083" w:rsidRPr="007E0083" w:rsidRDefault="007E0083" w:rsidP="007E0083">
      <w:pPr>
        <w:rPr>
          <w:rFonts w:cstheme="minorHAnsi"/>
          <w:sz w:val="18"/>
        </w:rPr>
      </w:pPr>
    </w:p>
    <w:p w14:paraId="73A638AE" w14:textId="77777777" w:rsidR="007E0083" w:rsidRPr="007E0083" w:rsidRDefault="007E0083" w:rsidP="007E0083">
      <w:pPr>
        <w:pStyle w:val="Title"/>
        <w:rPr>
          <w:rFonts w:asciiTheme="minorHAnsi" w:hAnsiTheme="minorHAnsi" w:cstheme="minorHAnsi"/>
          <w:sz w:val="44"/>
        </w:rPr>
      </w:pPr>
    </w:p>
    <w:p w14:paraId="4AD96532" w14:textId="77777777" w:rsidR="007E0083" w:rsidRPr="007E0083" w:rsidRDefault="007E0083" w:rsidP="007E0083">
      <w:pPr>
        <w:pStyle w:val="Title"/>
        <w:tabs>
          <w:tab w:val="left" w:pos="4483"/>
        </w:tabs>
        <w:rPr>
          <w:rFonts w:asciiTheme="minorHAnsi" w:hAnsiTheme="minorHAnsi" w:cstheme="minorHAnsi"/>
          <w:sz w:val="44"/>
        </w:rPr>
      </w:pPr>
    </w:p>
    <w:p w14:paraId="110BFDEB" w14:textId="77777777" w:rsidR="007E0083" w:rsidRPr="007E0083" w:rsidRDefault="007E0083" w:rsidP="007E0083">
      <w:pPr>
        <w:pStyle w:val="Title"/>
        <w:tabs>
          <w:tab w:val="left" w:pos="4483"/>
        </w:tabs>
        <w:rPr>
          <w:rFonts w:asciiTheme="minorHAnsi" w:hAnsiTheme="minorHAnsi" w:cstheme="minorHAnsi"/>
          <w:sz w:val="44"/>
        </w:rPr>
      </w:pPr>
    </w:p>
    <w:p w14:paraId="1418D02E" w14:textId="77777777" w:rsidR="007E0083" w:rsidRPr="007E0083" w:rsidRDefault="007E0083" w:rsidP="007E0083">
      <w:pPr>
        <w:pStyle w:val="Title"/>
        <w:tabs>
          <w:tab w:val="left" w:pos="4483"/>
        </w:tabs>
        <w:rPr>
          <w:rFonts w:asciiTheme="minorHAnsi" w:hAnsiTheme="minorHAnsi" w:cstheme="minorHAnsi"/>
          <w:sz w:val="44"/>
        </w:rPr>
      </w:pPr>
    </w:p>
    <w:p w14:paraId="70B83B8A" w14:textId="664B27CB" w:rsidR="007E0083" w:rsidRPr="007E0083" w:rsidRDefault="007E0083" w:rsidP="007E0083">
      <w:pPr>
        <w:pStyle w:val="Title"/>
        <w:rPr>
          <w:rFonts w:asciiTheme="minorHAnsi" w:hAnsiTheme="minorHAnsi" w:cstheme="minorHAnsi"/>
          <w:sz w:val="80"/>
          <w:szCs w:val="80"/>
        </w:rPr>
      </w:pPr>
      <w:sdt>
        <w:sdtPr>
          <w:rPr>
            <w:rFonts w:asciiTheme="minorHAnsi" w:hAnsiTheme="minorHAnsi" w:cstheme="minorHAnsi"/>
            <w:sz w:val="80"/>
            <w:szCs w:val="80"/>
          </w:rPr>
          <w:alias w:val="Title"/>
          <w:id w:val="1652789984"/>
          <w:placeholder>
            <w:docPart w:val="2532C729B4BD4A53926836D8448953D6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7E0083">
            <w:rPr>
              <w:rFonts w:asciiTheme="minorHAnsi" w:hAnsiTheme="minorHAnsi" w:cstheme="minorHAnsi"/>
              <w:sz w:val="80"/>
              <w:szCs w:val="80"/>
            </w:rPr>
            <w:t>Timeline Penambahan Fitur</w:t>
          </w:r>
        </w:sdtContent>
      </w:sdt>
    </w:p>
    <w:p w14:paraId="2FDC37C7" w14:textId="057EC023" w:rsidR="007E0083" w:rsidRPr="007E0083" w:rsidRDefault="007E0083" w:rsidP="007E0083">
      <w:pPr>
        <w:pStyle w:val="Abstract"/>
        <w:spacing w:after="600"/>
        <w:rPr>
          <w:rFonts w:cstheme="minorHAnsi"/>
          <w:b/>
          <w:i w:val="0"/>
          <w:sz w:val="32"/>
        </w:rPr>
        <w:sectPr w:rsidR="007E0083" w:rsidRPr="007E0083" w:rsidSect="00015440">
          <w:headerReference w:type="default" r:id="rId12"/>
          <w:pgSz w:w="12240" w:h="15840" w:code="1"/>
          <w:pgMar w:top="3600" w:right="1080" w:bottom="720" w:left="1080" w:header="720" w:footer="720" w:gutter="0"/>
          <w:cols w:space="720"/>
          <w:docGrid w:linePitch="360"/>
        </w:sectPr>
      </w:pPr>
      <w:sdt>
        <w:sdtPr>
          <w:rPr>
            <w:rFonts w:cstheme="minorHAnsi"/>
            <w:b/>
            <w:i w:val="0"/>
            <w:color w:val="21405B" w:themeColor="accent1" w:themeShade="BF"/>
            <w:sz w:val="40"/>
            <w:szCs w:val="40"/>
          </w:rPr>
          <w:alias w:val="Quote or Abstract"/>
          <w:tag w:val="Quote or Abstract"/>
          <w:id w:val="72327611"/>
          <w:placeholder>
            <w:docPart w:val="1339BE91FF664C409669DFDF1CFEEEEB"/>
          </w:placeholder>
          <w:dataBinding w:prefixMappings="xmlns:ns0='http://schemas.microsoft.com/office/2006/coverPageProps'" w:xpath="/ns0:CoverPageProperties[1]/ns0:Abstract[1]" w:storeItemID="{55AF091B-3C7A-41E3-B477-F2FDAA23CFDA}"/>
          <w:text/>
        </w:sdtPr>
        <w:sdtContent>
          <w:proofErr w:type="spellStart"/>
          <w:r w:rsidRPr="007E0083">
            <w:rPr>
              <w:rFonts w:cstheme="minorHAnsi"/>
              <w:b/>
              <w:i w:val="0"/>
              <w:color w:val="21405B" w:themeColor="accent1" w:themeShade="BF"/>
              <w:sz w:val="40"/>
              <w:szCs w:val="40"/>
            </w:rPr>
            <w:t>Sistem</w:t>
          </w:r>
          <w:proofErr w:type="spellEnd"/>
          <w:r w:rsidRPr="007E0083">
            <w:rPr>
              <w:rFonts w:cstheme="minorHAnsi"/>
              <w:b/>
              <w:i w:val="0"/>
              <w:color w:val="21405B" w:themeColor="accent1" w:themeShade="BF"/>
              <w:sz w:val="40"/>
              <w:szCs w:val="40"/>
            </w:rPr>
            <w:t xml:space="preserve"> </w:t>
          </w:r>
          <w:proofErr w:type="spellStart"/>
          <w:r w:rsidRPr="007E0083">
            <w:rPr>
              <w:rFonts w:cstheme="minorHAnsi"/>
              <w:b/>
              <w:i w:val="0"/>
              <w:color w:val="21405B" w:themeColor="accent1" w:themeShade="BF"/>
              <w:sz w:val="40"/>
              <w:szCs w:val="40"/>
            </w:rPr>
            <w:t>Informasi</w:t>
          </w:r>
          <w:proofErr w:type="spellEnd"/>
          <w:r w:rsidRPr="007E0083">
            <w:rPr>
              <w:rFonts w:cstheme="minorHAnsi"/>
              <w:b/>
              <w:i w:val="0"/>
              <w:color w:val="21405B" w:themeColor="accent1" w:themeShade="BF"/>
              <w:sz w:val="40"/>
              <w:szCs w:val="40"/>
            </w:rPr>
            <w:t xml:space="preserve"> </w:t>
          </w:r>
          <w:proofErr w:type="spellStart"/>
          <w:r w:rsidRPr="007E0083">
            <w:rPr>
              <w:rFonts w:cstheme="minorHAnsi"/>
              <w:b/>
              <w:i w:val="0"/>
              <w:color w:val="21405B" w:themeColor="accent1" w:themeShade="BF"/>
              <w:sz w:val="40"/>
              <w:szCs w:val="40"/>
            </w:rPr>
            <w:t>Pengelolaan</w:t>
          </w:r>
          <w:proofErr w:type="spellEnd"/>
          <w:r w:rsidRPr="007E0083">
            <w:rPr>
              <w:rFonts w:cstheme="minorHAnsi"/>
              <w:b/>
              <w:i w:val="0"/>
              <w:color w:val="21405B" w:themeColor="accent1" w:themeShade="BF"/>
              <w:sz w:val="40"/>
              <w:szCs w:val="40"/>
            </w:rPr>
            <w:t xml:space="preserve"> Surat (SIPAS)</w:t>
          </w:r>
        </w:sdtContent>
      </w:sdt>
      <w:r w:rsidRPr="007E0083">
        <w:rPr>
          <w:rFonts w:cstheme="minorHAnsi"/>
          <w:b/>
          <w:i w:val="0"/>
          <w:sz w:val="32"/>
        </w:rPr>
        <w:br/>
      </w:r>
      <w:r w:rsidRPr="007E0083">
        <w:rPr>
          <w:rFonts w:cstheme="minorHAnsi"/>
          <w:b/>
          <w:i w:val="0"/>
          <w:sz w:val="40"/>
          <w:szCs w:val="40"/>
        </w:rPr>
        <w:t xml:space="preserve">R.S. RK </w:t>
      </w:r>
      <w:proofErr w:type="spellStart"/>
      <w:r w:rsidRPr="007E0083">
        <w:rPr>
          <w:rFonts w:cstheme="minorHAnsi"/>
          <w:b/>
          <w:i w:val="0"/>
          <w:sz w:val="40"/>
          <w:szCs w:val="40"/>
        </w:rPr>
        <w:t>Charitas</w:t>
      </w:r>
      <w:proofErr w:type="spellEnd"/>
      <w:r w:rsidRPr="007E0083">
        <w:rPr>
          <w:rFonts w:cstheme="minorHAnsi"/>
          <w:b/>
          <w:i w:val="0"/>
          <w:sz w:val="40"/>
          <w:szCs w:val="40"/>
        </w:rPr>
        <w:t xml:space="preserve"> Palembang</w:t>
      </w:r>
    </w:p>
    <w:p w14:paraId="1C217984" w14:textId="77777777" w:rsidR="007E0083" w:rsidRPr="007E0083" w:rsidRDefault="007E0083" w:rsidP="007E0083">
      <w:pPr>
        <w:pBdr>
          <w:bottom w:val="single" w:sz="6" w:space="1" w:color="auto"/>
        </w:pBdr>
        <w:rPr>
          <w:rFonts w:cstheme="minorHAnsi"/>
          <w:b/>
          <w:sz w:val="36"/>
        </w:rPr>
      </w:pPr>
      <w:r w:rsidRPr="007E0083">
        <w:rPr>
          <w:rFonts w:cstheme="minorHAnsi"/>
          <w:b/>
          <w:sz w:val="36"/>
        </w:rPr>
        <w:lastRenderedPageBreak/>
        <w:t>Summary</w:t>
      </w:r>
    </w:p>
    <w:p w14:paraId="4B3F767F" w14:textId="77777777" w:rsidR="007E0083" w:rsidRPr="007E0083" w:rsidRDefault="007E0083" w:rsidP="007E0083">
      <w:pPr>
        <w:pStyle w:val="Heading2"/>
        <w:rPr>
          <w:rFonts w:asciiTheme="minorHAnsi" w:eastAsiaTheme="minorEastAsia" w:hAnsiTheme="minorHAnsi" w:cstheme="minorHAnsi"/>
          <w:b/>
          <w:color w:val="808080" w:themeColor="background1" w:themeShade="80"/>
          <w:sz w:val="20"/>
          <w:szCs w:val="22"/>
        </w:rPr>
      </w:pPr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>Nama project</w:t>
      </w:r>
    </w:p>
    <w:p w14:paraId="5CB1D328" w14:textId="77777777" w:rsidR="007E0083" w:rsidRPr="007E0083" w:rsidRDefault="007E0083" w:rsidP="007E0083">
      <w:pPr>
        <w:pStyle w:val="ListBullet"/>
        <w:ind w:left="426"/>
        <w:rPr>
          <w:rFonts w:cstheme="minorHAnsi"/>
          <w:b w:val="0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Sistem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Informasi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Pengelolaan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Arsip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Surat (SIPAS)</w:t>
      </w:r>
    </w:p>
    <w:p w14:paraId="2CFE8A63" w14:textId="77777777" w:rsidR="007E0083" w:rsidRPr="007E0083" w:rsidRDefault="007E0083" w:rsidP="007E0083">
      <w:pPr>
        <w:pStyle w:val="Heading2"/>
        <w:rPr>
          <w:rFonts w:asciiTheme="minorHAnsi" w:hAnsiTheme="minorHAnsi" w:cstheme="minorHAnsi"/>
          <w:b/>
          <w:color w:val="808080" w:themeColor="background1" w:themeShade="80"/>
          <w:sz w:val="28"/>
        </w:rPr>
      </w:pPr>
      <w:proofErr w:type="spellStart"/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>Estimasi</w:t>
      </w:r>
      <w:proofErr w:type="spellEnd"/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 xml:space="preserve"> </w:t>
      </w:r>
      <w:proofErr w:type="spellStart"/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>pengerjaan</w:t>
      </w:r>
      <w:proofErr w:type="spellEnd"/>
    </w:p>
    <w:p w14:paraId="3C0FBE2C" w14:textId="77777777" w:rsidR="007E0083" w:rsidRPr="007E0083" w:rsidRDefault="007E0083" w:rsidP="007E0083">
      <w:pPr>
        <w:pStyle w:val="ListBullet"/>
        <w:ind w:left="426"/>
        <w:rPr>
          <w:rFonts w:cstheme="minorHAnsi"/>
          <w:b w:val="0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30 Hari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Kerja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(1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bulan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2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minggu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)</w:t>
      </w:r>
    </w:p>
    <w:p w14:paraId="42FF7F64" w14:textId="77777777" w:rsidR="007E0083" w:rsidRPr="007E0083" w:rsidRDefault="007E0083" w:rsidP="007E0083">
      <w:pPr>
        <w:pStyle w:val="Heading2"/>
        <w:rPr>
          <w:rFonts w:asciiTheme="minorHAnsi" w:hAnsiTheme="minorHAnsi" w:cstheme="minorHAnsi"/>
          <w:b/>
          <w:color w:val="808080" w:themeColor="background1" w:themeShade="80"/>
          <w:sz w:val="28"/>
        </w:rPr>
      </w:pPr>
      <w:proofErr w:type="spellStart"/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>Estimasi</w:t>
      </w:r>
      <w:proofErr w:type="spellEnd"/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 xml:space="preserve"> </w:t>
      </w:r>
      <w:proofErr w:type="spellStart"/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>selesai</w:t>
      </w:r>
      <w:proofErr w:type="spellEnd"/>
    </w:p>
    <w:p w14:paraId="5EC6FE43" w14:textId="77777777" w:rsidR="007E0083" w:rsidRPr="007E0083" w:rsidRDefault="007E0083" w:rsidP="007E0083">
      <w:pPr>
        <w:pStyle w:val="ListBullet"/>
        <w:ind w:left="426"/>
        <w:rPr>
          <w:rFonts w:cstheme="minorHAnsi"/>
          <w:sz w:val="20"/>
        </w:rPr>
      </w:pPr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02 November 2018 (6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minggu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</w:t>
      </w:r>
      <w:proofErr w:type="spell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dari</w:t>
      </w:r>
      <w:proofErr w:type="spell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24 September 2018)</w:t>
      </w:r>
    </w:p>
    <w:p w14:paraId="13152F80" w14:textId="77777777" w:rsidR="007E0083" w:rsidRPr="007E0083" w:rsidRDefault="007E0083" w:rsidP="007E0083">
      <w:pPr>
        <w:pStyle w:val="Heading2"/>
        <w:rPr>
          <w:rFonts w:asciiTheme="minorHAnsi" w:hAnsiTheme="minorHAnsi" w:cstheme="minorHAnsi"/>
          <w:b/>
          <w:color w:val="808080" w:themeColor="background1" w:themeShade="80"/>
          <w:sz w:val="28"/>
        </w:rPr>
      </w:pPr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 xml:space="preserve">Status </w:t>
      </w:r>
      <w:proofErr w:type="spellStart"/>
      <w:r w:rsidRPr="007E0083">
        <w:rPr>
          <w:rFonts w:asciiTheme="minorHAnsi" w:hAnsiTheme="minorHAnsi" w:cstheme="minorHAnsi"/>
          <w:color w:val="808080" w:themeColor="background1" w:themeShade="80"/>
          <w:sz w:val="28"/>
        </w:rPr>
        <w:t>pengerjaan</w:t>
      </w:r>
      <w:proofErr w:type="spellEnd"/>
    </w:p>
    <w:p w14:paraId="2ECC0F34" w14:textId="77777777" w:rsidR="007E0083" w:rsidRPr="007E0083" w:rsidRDefault="007E0083" w:rsidP="007E0083">
      <w:pPr>
        <w:pStyle w:val="ListBullet"/>
        <w:ind w:left="426"/>
        <w:rPr>
          <w:rFonts w:cstheme="minorHAnsi"/>
          <w:b w:val="0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</w:pPr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24 September </w:t>
      </w:r>
      <w:proofErr w:type="gramStart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>2018 :</w:t>
      </w:r>
      <w:proofErr w:type="gramEnd"/>
      <w:r w:rsidRPr="007E0083">
        <w:rPr>
          <w:rFonts w:cstheme="minorHAnsi"/>
          <w:color w:val="000000"/>
          <w:sz w:val="32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0%</w:t>
      </w:r>
    </w:p>
    <w:p w14:paraId="656FFF3A" w14:textId="77777777" w:rsidR="007E0083" w:rsidRPr="007E0083" w:rsidRDefault="007E0083" w:rsidP="007E0083">
      <w:pPr>
        <w:rPr>
          <w:rFonts w:cstheme="minorHAnsi"/>
          <w:sz w:val="18"/>
        </w:rPr>
      </w:pPr>
    </w:p>
    <w:p w14:paraId="149F3CE6" w14:textId="77777777" w:rsidR="007E0083" w:rsidRPr="007E0083" w:rsidRDefault="007E0083" w:rsidP="007E0083">
      <w:pPr>
        <w:rPr>
          <w:rFonts w:cstheme="minorHAnsi"/>
          <w:sz w:val="18"/>
        </w:rPr>
      </w:pPr>
    </w:p>
    <w:p w14:paraId="3BEFFB74" w14:textId="77777777" w:rsidR="007E0083" w:rsidRPr="007E0083" w:rsidRDefault="007E0083" w:rsidP="007E0083">
      <w:pPr>
        <w:rPr>
          <w:rFonts w:cstheme="minorHAnsi"/>
          <w:sz w:val="18"/>
        </w:rPr>
      </w:pPr>
      <w:r w:rsidRPr="007E0083">
        <w:rPr>
          <w:rFonts w:cstheme="minorHAnsi"/>
          <w:sz w:val="18"/>
        </w:rPr>
        <w:br w:type="page"/>
      </w:r>
    </w:p>
    <w:p w14:paraId="008E57F4" w14:textId="77777777" w:rsidR="007E0083" w:rsidRPr="007E0083" w:rsidRDefault="007E0083" w:rsidP="007E0083">
      <w:pPr>
        <w:pStyle w:val="Heading1"/>
        <w:pBdr>
          <w:bottom w:val="single" w:sz="6" w:space="1" w:color="auto"/>
        </w:pBdr>
        <w:rPr>
          <w:rFonts w:asciiTheme="minorHAnsi" w:hAnsiTheme="minorHAnsi" w:cstheme="minorHAnsi"/>
          <w:b/>
        </w:rPr>
      </w:pPr>
      <w:r w:rsidRPr="007E0083">
        <w:rPr>
          <w:rFonts w:asciiTheme="minorHAnsi" w:hAnsiTheme="minorHAnsi" w:cstheme="minorHAnsi"/>
          <w:b/>
        </w:rPr>
        <w:lastRenderedPageBreak/>
        <w:t xml:space="preserve">Timeline </w:t>
      </w:r>
      <w:proofErr w:type="spellStart"/>
      <w:r w:rsidRPr="007E0083">
        <w:rPr>
          <w:rFonts w:asciiTheme="minorHAnsi" w:hAnsiTheme="minorHAnsi" w:cstheme="minorHAnsi"/>
          <w:b/>
        </w:rPr>
        <w:t>Pengerjaan</w:t>
      </w:r>
      <w:proofErr w:type="spellEnd"/>
    </w:p>
    <w:p w14:paraId="6FD0D1B4" w14:textId="77777777" w:rsidR="007E0083" w:rsidRPr="007E0083" w:rsidRDefault="007E0083" w:rsidP="007E0083">
      <w:pPr>
        <w:rPr>
          <w:rFonts w:cstheme="minorHAnsi"/>
        </w:rPr>
      </w:pPr>
      <w:r w:rsidRPr="007E0083">
        <w:rPr>
          <w:rFonts w:cstheme="minorHAnsi"/>
        </w:rPr>
        <w:t xml:space="preserve">Timeline agenda dan progress </w:t>
      </w:r>
      <w:proofErr w:type="spellStart"/>
      <w:r w:rsidRPr="007E0083">
        <w:rPr>
          <w:rFonts w:cstheme="minorHAnsi"/>
        </w:rPr>
        <w:t>pengerjaan</w:t>
      </w:r>
      <w:proofErr w:type="spellEnd"/>
      <w:r w:rsidRPr="007E0083">
        <w:rPr>
          <w:rFonts w:cstheme="minorHAnsi"/>
        </w:rPr>
        <w:t xml:space="preserve"> </w:t>
      </w:r>
      <w:proofErr w:type="spellStart"/>
      <w:r w:rsidRPr="007E0083">
        <w:rPr>
          <w:rFonts w:cstheme="minorHAnsi"/>
        </w:rPr>
        <w:t>pertanggal</w:t>
      </w:r>
      <w:proofErr w:type="spellEnd"/>
      <w:r w:rsidRPr="007E0083">
        <w:rPr>
          <w:rFonts w:cstheme="minorHAnsi"/>
        </w:rPr>
        <w:t xml:space="preserve"> 24 September 2018 (</w:t>
      </w:r>
      <w:proofErr w:type="spellStart"/>
      <w:r w:rsidRPr="007E0083">
        <w:rPr>
          <w:rFonts w:cstheme="minorHAnsi"/>
        </w:rPr>
        <w:t>Minggu</w:t>
      </w:r>
      <w:proofErr w:type="spellEnd"/>
      <w:r w:rsidRPr="007E0083">
        <w:rPr>
          <w:rFonts w:cstheme="minorHAnsi"/>
        </w:rPr>
        <w:t xml:space="preserve"> 1)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3"/>
        <w:gridCol w:w="5155"/>
        <w:gridCol w:w="763"/>
        <w:gridCol w:w="763"/>
        <w:gridCol w:w="763"/>
        <w:gridCol w:w="763"/>
        <w:gridCol w:w="763"/>
        <w:gridCol w:w="767"/>
      </w:tblGrid>
      <w:tr w:rsidR="007E0083" w:rsidRPr="007E0083" w14:paraId="588B0E31" w14:textId="77777777" w:rsidTr="00961E2D">
        <w:trPr>
          <w:trHeight w:val="170"/>
        </w:trPr>
        <w:tc>
          <w:tcPr>
            <w:tcW w:w="165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3909CAB9" w14:textId="77777777" w:rsidR="007E0083" w:rsidRPr="007E0083" w:rsidRDefault="007E0083" w:rsidP="00961E2D">
            <w:pPr>
              <w:jc w:val="center"/>
              <w:rPr>
                <w:rFonts w:cstheme="minorHAnsi"/>
              </w:rPr>
            </w:pPr>
          </w:p>
        </w:tc>
        <w:tc>
          <w:tcPr>
            <w:tcW w:w="255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47B2E29D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76" w:type="pct"/>
            <w:gridSpan w:val="6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34AC7ED9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proofErr w:type="spellStart"/>
            <w:r w:rsidRPr="007E0083">
              <w:rPr>
                <w:rFonts w:cstheme="minorHAnsi"/>
                <w:b/>
              </w:rPr>
              <w:t>Minggu</w:t>
            </w:r>
            <w:proofErr w:type="spellEnd"/>
          </w:p>
        </w:tc>
      </w:tr>
      <w:tr w:rsidR="007E0083" w:rsidRPr="007E0083" w14:paraId="62A5BE1C" w14:textId="77777777" w:rsidTr="00961E2D">
        <w:trPr>
          <w:trHeight w:val="170"/>
        </w:trPr>
        <w:tc>
          <w:tcPr>
            <w:tcW w:w="165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69AC52F4" w14:textId="77777777" w:rsidR="007E0083" w:rsidRPr="007E0083" w:rsidRDefault="007E0083" w:rsidP="00961E2D">
            <w:pPr>
              <w:jc w:val="center"/>
              <w:rPr>
                <w:rFonts w:cstheme="minorHAnsi"/>
              </w:rPr>
            </w:pPr>
          </w:p>
        </w:tc>
        <w:tc>
          <w:tcPr>
            <w:tcW w:w="255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12F73CBA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proofErr w:type="spellStart"/>
            <w:r w:rsidRPr="007E0083">
              <w:rPr>
                <w:rFonts w:cstheme="minorHAnsi"/>
                <w:b/>
              </w:rPr>
              <w:t>Fitur</w:t>
            </w:r>
            <w:proofErr w:type="spellEnd"/>
          </w:p>
        </w:tc>
        <w:tc>
          <w:tcPr>
            <w:tcW w:w="37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31E15621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1</w:t>
            </w:r>
          </w:p>
        </w:tc>
        <w:tc>
          <w:tcPr>
            <w:tcW w:w="37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2CB2106C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2</w:t>
            </w:r>
          </w:p>
        </w:tc>
        <w:tc>
          <w:tcPr>
            <w:tcW w:w="37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462CD04F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3</w:t>
            </w:r>
          </w:p>
        </w:tc>
        <w:tc>
          <w:tcPr>
            <w:tcW w:w="37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40402EB5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4</w:t>
            </w:r>
          </w:p>
        </w:tc>
        <w:tc>
          <w:tcPr>
            <w:tcW w:w="37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794C9E95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5</w:t>
            </w:r>
          </w:p>
        </w:tc>
        <w:tc>
          <w:tcPr>
            <w:tcW w:w="379" w:type="pct"/>
            <w:tcBorders>
              <w:top w:val="single" w:sz="4" w:space="0" w:color="2752DC" w:themeColor="accent3" w:themeTint="99"/>
            </w:tcBorders>
            <w:shd w:val="clear" w:color="auto" w:fill="33CAFF"/>
          </w:tcPr>
          <w:p w14:paraId="0B6CA940" w14:textId="77777777" w:rsidR="007E0083" w:rsidRPr="007E0083" w:rsidRDefault="007E0083" w:rsidP="00961E2D">
            <w:pPr>
              <w:jc w:val="center"/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6</w:t>
            </w:r>
          </w:p>
        </w:tc>
      </w:tr>
      <w:tr w:rsidR="007E0083" w:rsidRPr="007E0083" w14:paraId="27D99196" w14:textId="77777777" w:rsidTr="00961E2D">
        <w:trPr>
          <w:trHeight w:val="170"/>
        </w:trPr>
        <w:tc>
          <w:tcPr>
            <w:tcW w:w="2724" w:type="pct"/>
            <w:gridSpan w:val="2"/>
          </w:tcPr>
          <w:p w14:paraId="0B7B2B6A" w14:textId="77777777" w:rsidR="007E0083" w:rsidRPr="007E0083" w:rsidRDefault="007E0083" w:rsidP="00961E2D">
            <w:pPr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AGENDA SURAT</w:t>
            </w:r>
          </w:p>
        </w:tc>
        <w:tc>
          <w:tcPr>
            <w:tcW w:w="379" w:type="pct"/>
          </w:tcPr>
          <w:p w14:paraId="0F3D42E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C3D212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02E226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54EA6A3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FFA6F1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583AEE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329509B9" w14:textId="77777777" w:rsidTr="00961E2D">
        <w:trPr>
          <w:trHeight w:val="170"/>
        </w:trPr>
        <w:tc>
          <w:tcPr>
            <w:tcW w:w="165" w:type="pct"/>
          </w:tcPr>
          <w:p w14:paraId="60B2EDC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4B58AD4E" w14:textId="77777777" w:rsidR="007E0083" w:rsidRPr="007E0083" w:rsidRDefault="007E0083" w:rsidP="00961E2D">
            <w:pPr>
              <w:rPr>
                <w:rFonts w:cstheme="minorHAnsi"/>
              </w:rPr>
            </w:pPr>
            <w:r w:rsidRPr="007E0083">
              <w:rPr>
                <w:rFonts w:cstheme="minorHAnsi"/>
              </w:rPr>
              <w:t xml:space="preserve">Improve label </w:t>
            </w:r>
            <w:proofErr w:type="spellStart"/>
            <w:r w:rsidRPr="007E0083">
              <w:rPr>
                <w:rFonts w:cstheme="minorHAnsi"/>
              </w:rPr>
              <w:t>setuju</w:t>
            </w:r>
            <w:proofErr w:type="spellEnd"/>
            <w:r w:rsidRPr="007E0083">
              <w:rPr>
                <w:rFonts w:cstheme="minorHAnsi"/>
              </w:rPr>
              <w:t>/</w:t>
            </w:r>
            <w:proofErr w:type="spellStart"/>
            <w:r w:rsidRPr="007E0083">
              <w:rPr>
                <w:rFonts w:cstheme="minorHAnsi"/>
              </w:rPr>
              <w:t>simpan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  <w:shd w:val="clear" w:color="auto" w:fill="92D050"/>
          </w:tcPr>
          <w:p w14:paraId="23FD642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AF7E55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32604C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492661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F64513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68D377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5B11C616" w14:textId="77777777" w:rsidTr="00961E2D">
        <w:trPr>
          <w:trHeight w:val="170"/>
        </w:trPr>
        <w:tc>
          <w:tcPr>
            <w:tcW w:w="165" w:type="pct"/>
          </w:tcPr>
          <w:p w14:paraId="1AA2DAF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74B730FC" w14:textId="77777777" w:rsidR="007E0083" w:rsidRPr="007E0083" w:rsidRDefault="007E0083" w:rsidP="00961E2D">
            <w:pPr>
              <w:rPr>
                <w:rFonts w:cstheme="minorHAnsi"/>
              </w:rPr>
            </w:pPr>
            <w:r w:rsidRPr="007E0083">
              <w:rPr>
                <w:rFonts w:cstheme="minorHAnsi"/>
              </w:rPr>
              <w:t xml:space="preserve">Backdate </w:t>
            </w:r>
            <w:proofErr w:type="spellStart"/>
            <w:r w:rsidRPr="007E0083">
              <w:rPr>
                <w:rFonts w:cstheme="minorHAnsi"/>
              </w:rPr>
              <w:t>tanggal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keluar</w:t>
            </w:r>
            <w:proofErr w:type="spellEnd"/>
            <w:r w:rsidRPr="007E0083">
              <w:rPr>
                <w:rFonts w:cstheme="minorHAnsi"/>
              </w:rPr>
              <w:t xml:space="preserve"> internal (*)</w:t>
            </w:r>
          </w:p>
        </w:tc>
        <w:tc>
          <w:tcPr>
            <w:tcW w:w="379" w:type="pct"/>
            <w:shd w:val="clear" w:color="auto" w:fill="92D050"/>
          </w:tcPr>
          <w:p w14:paraId="32DF2C0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6A90BB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E3453E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882F97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3A9277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B5AF26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35CFCB61" w14:textId="77777777" w:rsidTr="00961E2D">
        <w:trPr>
          <w:trHeight w:val="170"/>
        </w:trPr>
        <w:tc>
          <w:tcPr>
            <w:tcW w:w="165" w:type="pct"/>
          </w:tcPr>
          <w:p w14:paraId="53E9191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3073DB00" w14:textId="77777777" w:rsidR="007E0083" w:rsidRPr="007E0083" w:rsidRDefault="007E0083" w:rsidP="00961E2D">
            <w:pPr>
              <w:rPr>
                <w:rFonts w:cstheme="minorHAnsi"/>
              </w:rPr>
            </w:pPr>
            <w:r w:rsidRPr="007E0083">
              <w:rPr>
                <w:rFonts w:cstheme="minorHAnsi"/>
              </w:rPr>
              <w:t xml:space="preserve">Backdate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beda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tahun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  <w:shd w:val="clear" w:color="auto" w:fill="92D050"/>
          </w:tcPr>
          <w:p w14:paraId="67A5547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CA5F4F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5B3166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27008A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F0892D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6F6D17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639A1DF3" w14:textId="77777777" w:rsidTr="00961E2D">
        <w:trPr>
          <w:trHeight w:val="170"/>
        </w:trPr>
        <w:tc>
          <w:tcPr>
            <w:tcW w:w="165" w:type="pct"/>
          </w:tcPr>
          <w:p w14:paraId="7FBA24B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231EC66A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Kolom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pencarian</w:t>
            </w:r>
            <w:proofErr w:type="spellEnd"/>
            <w:r w:rsidRPr="007E0083">
              <w:rPr>
                <w:rFonts w:cstheme="minorHAnsi"/>
              </w:rPr>
              <w:t xml:space="preserve"> no </w:t>
            </w:r>
            <w:proofErr w:type="spellStart"/>
            <w:r w:rsidRPr="007E0083">
              <w:rPr>
                <w:rFonts w:cstheme="minorHAnsi"/>
              </w:rPr>
              <w:t>registrasi</w:t>
            </w:r>
            <w:proofErr w:type="spellEnd"/>
            <w:r w:rsidRPr="007E0083">
              <w:rPr>
                <w:rFonts w:cstheme="minorHAnsi"/>
              </w:rPr>
              <w:t xml:space="preserve"> di </w:t>
            </w:r>
            <w:proofErr w:type="spellStart"/>
            <w:r w:rsidRPr="007E0083">
              <w:rPr>
                <w:rFonts w:cstheme="minorHAnsi"/>
              </w:rPr>
              <w:t>Korespondensi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  <w:shd w:val="clear" w:color="auto" w:fill="92D050"/>
          </w:tcPr>
          <w:p w14:paraId="6EAE8CD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95D5CF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DC408D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493A77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5F8BB8F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E440C5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44D675E3" w14:textId="77777777" w:rsidTr="00961E2D">
        <w:trPr>
          <w:trHeight w:val="170"/>
        </w:trPr>
        <w:tc>
          <w:tcPr>
            <w:tcW w:w="165" w:type="pct"/>
          </w:tcPr>
          <w:p w14:paraId="2A7BE3E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6DE2A241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Penambahan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Tgl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terbit</w:t>
            </w:r>
            <w:proofErr w:type="spellEnd"/>
            <w:r w:rsidRPr="007E0083">
              <w:rPr>
                <w:rFonts w:cstheme="minorHAnsi"/>
              </w:rPr>
              <w:t xml:space="preserve"> (</w:t>
            </w:r>
            <w:proofErr w:type="spellStart"/>
            <w:r w:rsidRPr="007E0083">
              <w:rPr>
                <w:rFonts w:cstheme="minorHAnsi"/>
              </w:rPr>
              <w:t>tgl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), </w:t>
            </w:r>
            <w:proofErr w:type="spellStart"/>
            <w:r w:rsidRPr="007E0083">
              <w:rPr>
                <w:rFonts w:cstheme="minorHAnsi"/>
              </w:rPr>
              <w:t>tgl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berlaku</w:t>
            </w:r>
            <w:proofErr w:type="spellEnd"/>
            <w:r w:rsidRPr="007E0083">
              <w:rPr>
                <w:rFonts w:cstheme="minorHAnsi"/>
              </w:rPr>
              <w:t xml:space="preserve">, </w:t>
            </w:r>
            <w:proofErr w:type="spellStart"/>
            <w:r w:rsidRPr="007E0083">
              <w:rPr>
                <w:rFonts w:cstheme="minorHAnsi"/>
              </w:rPr>
              <w:t>tgl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berakhir</w:t>
            </w:r>
            <w:proofErr w:type="spellEnd"/>
            <w:r w:rsidRPr="007E0083">
              <w:rPr>
                <w:rFonts w:cstheme="minorHAnsi"/>
              </w:rPr>
              <w:t xml:space="preserve"> (</w:t>
            </w:r>
            <w:proofErr w:type="spellStart"/>
            <w:r w:rsidRPr="007E0083">
              <w:rPr>
                <w:rFonts w:cstheme="minorHAnsi"/>
              </w:rPr>
              <w:t>tgl</w:t>
            </w:r>
            <w:proofErr w:type="spellEnd"/>
            <w:r w:rsidRPr="007E0083">
              <w:rPr>
                <w:rFonts w:cstheme="minorHAnsi"/>
              </w:rPr>
              <w:t xml:space="preserve"> masa </w:t>
            </w:r>
            <w:proofErr w:type="spellStart"/>
            <w:r w:rsidRPr="007E0083">
              <w:rPr>
                <w:rFonts w:cstheme="minorHAnsi"/>
              </w:rPr>
              <w:t>aktif</w:t>
            </w:r>
            <w:proofErr w:type="spellEnd"/>
            <w:r w:rsidRPr="007E0083">
              <w:rPr>
                <w:rFonts w:cstheme="minorHAnsi"/>
              </w:rPr>
              <w:t>)</w:t>
            </w:r>
          </w:p>
        </w:tc>
        <w:tc>
          <w:tcPr>
            <w:tcW w:w="379" w:type="pct"/>
            <w:shd w:val="clear" w:color="auto" w:fill="92D050"/>
          </w:tcPr>
          <w:p w14:paraId="2A777E3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530EAE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0B0763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CB4BF3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D18EF5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0A27E5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26D21D85" w14:textId="77777777" w:rsidTr="00961E2D">
        <w:trPr>
          <w:trHeight w:val="170"/>
        </w:trPr>
        <w:tc>
          <w:tcPr>
            <w:tcW w:w="165" w:type="pct"/>
          </w:tcPr>
          <w:p w14:paraId="72755B3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1B395C19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Relokasi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(edit </w:t>
            </w:r>
            <w:proofErr w:type="spellStart"/>
            <w:r w:rsidRPr="007E0083">
              <w:rPr>
                <w:rFonts w:cstheme="minorHAnsi"/>
              </w:rPr>
              <w:t>lokasi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>)</w:t>
            </w:r>
          </w:p>
        </w:tc>
        <w:tc>
          <w:tcPr>
            <w:tcW w:w="379" w:type="pct"/>
          </w:tcPr>
          <w:p w14:paraId="028EDC2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3DA0E9C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134A1A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B2A5CE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33B16E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CEBA2D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3220B485" w14:textId="77777777" w:rsidTr="00961E2D">
        <w:trPr>
          <w:trHeight w:val="170"/>
        </w:trPr>
        <w:tc>
          <w:tcPr>
            <w:tcW w:w="165" w:type="pct"/>
          </w:tcPr>
          <w:p w14:paraId="65C338E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0D69E71C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Kolom</w:t>
            </w:r>
            <w:proofErr w:type="spellEnd"/>
            <w:r w:rsidRPr="007E0083">
              <w:rPr>
                <w:rFonts w:cstheme="minorHAnsi"/>
              </w:rPr>
              <w:t xml:space="preserve"> No </w:t>
            </w:r>
            <w:proofErr w:type="spellStart"/>
            <w:r w:rsidRPr="007E0083">
              <w:rPr>
                <w:rFonts w:cstheme="minorHAnsi"/>
              </w:rPr>
              <w:t>Registrasi</w:t>
            </w:r>
            <w:proofErr w:type="spellEnd"/>
            <w:r w:rsidRPr="007E0083">
              <w:rPr>
                <w:rFonts w:cstheme="minorHAnsi"/>
              </w:rPr>
              <w:t xml:space="preserve"> di </w:t>
            </w:r>
            <w:proofErr w:type="spellStart"/>
            <w:r w:rsidRPr="007E0083">
              <w:rPr>
                <w:rFonts w:cstheme="minorHAnsi"/>
              </w:rPr>
              <w:t>setiap</w:t>
            </w:r>
            <w:proofErr w:type="spellEnd"/>
            <w:r w:rsidRPr="007E0083">
              <w:rPr>
                <w:rFonts w:cstheme="minorHAnsi"/>
              </w:rPr>
              <w:t xml:space="preserve"> daftar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</w:p>
        </w:tc>
        <w:tc>
          <w:tcPr>
            <w:tcW w:w="379" w:type="pct"/>
          </w:tcPr>
          <w:p w14:paraId="32D3C8B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01C78FB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5FE014C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28AC95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15B5A1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89CCAE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0FCFD9F9" w14:textId="77777777" w:rsidTr="00961E2D">
        <w:trPr>
          <w:trHeight w:val="170"/>
        </w:trPr>
        <w:tc>
          <w:tcPr>
            <w:tcW w:w="165" w:type="pct"/>
          </w:tcPr>
          <w:p w14:paraId="2BBA199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1D73EC47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Tampil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tindakan</w:t>
            </w:r>
            <w:proofErr w:type="spellEnd"/>
            <w:r w:rsidRPr="007E0083">
              <w:rPr>
                <w:rFonts w:cstheme="minorHAnsi"/>
              </w:rPr>
              <w:t xml:space="preserve"> pada </w:t>
            </w:r>
            <w:proofErr w:type="spellStart"/>
            <w:r w:rsidRPr="007E0083">
              <w:rPr>
                <w:rFonts w:cstheme="minorHAnsi"/>
              </w:rPr>
              <w:t>ekspedisi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masuk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</w:tcPr>
          <w:p w14:paraId="033C2B6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3659A61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845CFD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9437C3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D022A2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7179C3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3A30CA76" w14:textId="77777777" w:rsidTr="00961E2D">
        <w:trPr>
          <w:trHeight w:val="170"/>
        </w:trPr>
        <w:tc>
          <w:tcPr>
            <w:tcW w:w="165" w:type="pct"/>
          </w:tcPr>
          <w:p w14:paraId="33E9D49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2C8D6200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Konfirmasi</w:t>
            </w:r>
            <w:proofErr w:type="spellEnd"/>
            <w:r w:rsidRPr="007E0083">
              <w:rPr>
                <w:rFonts w:cstheme="minorHAnsi"/>
              </w:rPr>
              <w:t xml:space="preserve"> manual </w:t>
            </w:r>
            <w:proofErr w:type="spellStart"/>
            <w:r w:rsidRPr="007E0083">
              <w:rPr>
                <w:rFonts w:cstheme="minorHAnsi"/>
              </w:rPr>
              <w:t>untuk</w:t>
            </w:r>
            <w:proofErr w:type="spellEnd"/>
            <w:r w:rsidRPr="007E0083">
              <w:rPr>
                <w:rFonts w:cstheme="minorHAnsi"/>
              </w:rPr>
              <w:t xml:space="preserve"> status proses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telah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selesai</w:t>
            </w:r>
            <w:proofErr w:type="spellEnd"/>
          </w:p>
        </w:tc>
        <w:tc>
          <w:tcPr>
            <w:tcW w:w="379" w:type="pct"/>
          </w:tcPr>
          <w:p w14:paraId="46F555D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4CEC048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575C76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27025B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362DEA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3038C7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314AD6A5" w14:textId="77777777" w:rsidTr="00961E2D">
        <w:trPr>
          <w:trHeight w:val="170"/>
        </w:trPr>
        <w:tc>
          <w:tcPr>
            <w:tcW w:w="165" w:type="pct"/>
          </w:tcPr>
          <w:p w14:paraId="7CD3D5C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65BE0E82" w14:textId="77777777" w:rsidR="007E0083" w:rsidRPr="007E0083" w:rsidRDefault="007E0083" w:rsidP="00961E2D">
            <w:pPr>
              <w:rPr>
                <w:rFonts w:cstheme="minorHAnsi"/>
              </w:rPr>
            </w:pPr>
            <w:r w:rsidRPr="007E0083">
              <w:rPr>
                <w:rFonts w:cstheme="minorHAnsi"/>
              </w:rPr>
              <w:t xml:space="preserve">Zoom preview </w:t>
            </w:r>
            <w:proofErr w:type="spellStart"/>
            <w:r w:rsidRPr="007E0083">
              <w:rPr>
                <w:rFonts w:cstheme="minorHAnsi"/>
              </w:rPr>
              <w:t>berkas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</w:tcPr>
          <w:p w14:paraId="473F86F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B288CB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0DAC098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BF7267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38A63B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F2032D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75886728" w14:textId="77777777" w:rsidTr="00961E2D">
        <w:trPr>
          <w:trHeight w:val="170"/>
        </w:trPr>
        <w:tc>
          <w:tcPr>
            <w:tcW w:w="165" w:type="pct"/>
          </w:tcPr>
          <w:p w14:paraId="1F19337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24D70BB5" w14:textId="77777777" w:rsidR="007E0083" w:rsidRPr="007E0083" w:rsidRDefault="007E0083" w:rsidP="00961E2D">
            <w:pPr>
              <w:rPr>
                <w:rFonts w:cstheme="minorHAnsi"/>
              </w:rPr>
            </w:pPr>
            <w:r w:rsidRPr="007E0083">
              <w:rPr>
                <w:rFonts w:cstheme="minorHAnsi"/>
              </w:rPr>
              <w:t xml:space="preserve">Reminder masa </w:t>
            </w:r>
            <w:proofErr w:type="spellStart"/>
            <w:r w:rsidRPr="007E0083">
              <w:rPr>
                <w:rFonts w:cstheme="minorHAnsi"/>
              </w:rPr>
              <w:t>aktif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</w:p>
        </w:tc>
        <w:tc>
          <w:tcPr>
            <w:tcW w:w="379" w:type="pct"/>
          </w:tcPr>
          <w:p w14:paraId="68E8E52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9AD326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1472D28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403B20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CD2863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37408F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12E94751" w14:textId="77777777" w:rsidTr="00961E2D">
        <w:trPr>
          <w:trHeight w:val="170"/>
        </w:trPr>
        <w:tc>
          <w:tcPr>
            <w:tcW w:w="165" w:type="pct"/>
          </w:tcPr>
          <w:p w14:paraId="0CEA66A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1771486C" w14:textId="77777777" w:rsidR="007E0083" w:rsidRPr="007E0083" w:rsidRDefault="007E0083" w:rsidP="00961E2D">
            <w:pPr>
              <w:rPr>
                <w:rFonts w:cstheme="minorHAnsi"/>
              </w:rPr>
            </w:pPr>
            <w:r w:rsidRPr="007E0083">
              <w:rPr>
                <w:rFonts w:cstheme="minorHAnsi"/>
              </w:rPr>
              <w:t xml:space="preserve">Re-upload scan </w:t>
            </w:r>
            <w:proofErr w:type="spellStart"/>
            <w:r w:rsidRPr="007E0083">
              <w:rPr>
                <w:rFonts w:cstheme="minorHAnsi"/>
              </w:rPr>
              <w:t>berkas</w:t>
            </w:r>
            <w:proofErr w:type="spellEnd"/>
          </w:p>
        </w:tc>
        <w:tc>
          <w:tcPr>
            <w:tcW w:w="379" w:type="pct"/>
          </w:tcPr>
          <w:p w14:paraId="6FF427B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4A427B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2895678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6B1BF8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C0C44F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DBEFC7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1B9B5270" w14:textId="77777777" w:rsidTr="00961E2D">
        <w:trPr>
          <w:trHeight w:val="170"/>
        </w:trPr>
        <w:tc>
          <w:tcPr>
            <w:tcW w:w="165" w:type="pct"/>
          </w:tcPr>
          <w:p w14:paraId="1A61A43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2EE60895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Tembusan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keluar</w:t>
            </w:r>
            <w:proofErr w:type="spellEnd"/>
          </w:p>
        </w:tc>
        <w:tc>
          <w:tcPr>
            <w:tcW w:w="379" w:type="pct"/>
          </w:tcPr>
          <w:p w14:paraId="49E408D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C34936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80781B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730895F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B6DCC9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E4EAEF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4896B5D6" w14:textId="77777777" w:rsidTr="00961E2D">
        <w:trPr>
          <w:trHeight w:val="170"/>
        </w:trPr>
        <w:tc>
          <w:tcPr>
            <w:tcW w:w="165" w:type="pct"/>
          </w:tcPr>
          <w:p w14:paraId="30B64D3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5CBCBEC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FEF879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330DD7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4AD91A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1BA531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41290D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74C639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445B3312" w14:textId="77777777" w:rsidTr="00961E2D">
        <w:trPr>
          <w:trHeight w:val="170"/>
        </w:trPr>
        <w:tc>
          <w:tcPr>
            <w:tcW w:w="2724" w:type="pct"/>
            <w:gridSpan w:val="2"/>
          </w:tcPr>
          <w:p w14:paraId="58CA9BF2" w14:textId="77777777" w:rsidR="007E0083" w:rsidRPr="007E0083" w:rsidRDefault="007E0083" w:rsidP="00961E2D">
            <w:pPr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DISPOSISI</w:t>
            </w:r>
          </w:p>
        </w:tc>
        <w:tc>
          <w:tcPr>
            <w:tcW w:w="379" w:type="pct"/>
          </w:tcPr>
          <w:p w14:paraId="6FCD7E8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97B3B2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798759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EE3434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F998B9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08DA0B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645465B0" w14:textId="77777777" w:rsidTr="00961E2D">
        <w:trPr>
          <w:trHeight w:val="170"/>
        </w:trPr>
        <w:tc>
          <w:tcPr>
            <w:tcW w:w="165" w:type="pct"/>
          </w:tcPr>
          <w:p w14:paraId="79C301E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492D800B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Notifikasi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untuk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tindakan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disposisi</w:t>
            </w:r>
            <w:proofErr w:type="spellEnd"/>
          </w:p>
        </w:tc>
        <w:tc>
          <w:tcPr>
            <w:tcW w:w="379" w:type="pct"/>
          </w:tcPr>
          <w:p w14:paraId="7196009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2A1451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FE58CC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44578CC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DC1B01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A8D933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2289835E" w14:textId="77777777" w:rsidTr="00961E2D">
        <w:trPr>
          <w:trHeight w:val="170"/>
        </w:trPr>
        <w:tc>
          <w:tcPr>
            <w:tcW w:w="165" w:type="pct"/>
          </w:tcPr>
          <w:p w14:paraId="14CDF53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3C4433FD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Kelompok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Pegawai</w:t>
            </w:r>
            <w:proofErr w:type="spellEnd"/>
            <w:r w:rsidRPr="007E0083">
              <w:rPr>
                <w:rFonts w:cstheme="minorHAnsi"/>
              </w:rPr>
              <w:t xml:space="preserve"> pada </w:t>
            </w:r>
            <w:proofErr w:type="spellStart"/>
            <w:r w:rsidRPr="007E0083">
              <w:rPr>
                <w:rFonts w:cstheme="minorHAnsi"/>
              </w:rPr>
              <w:t>penerima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dapat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pilih</w:t>
            </w:r>
            <w:proofErr w:type="spellEnd"/>
            <w:r w:rsidRPr="007E0083">
              <w:rPr>
                <w:rFonts w:cstheme="minorHAnsi"/>
              </w:rPr>
              <w:t xml:space="preserve"> per-</w:t>
            </w:r>
            <w:proofErr w:type="spellStart"/>
            <w:r w:rsidRPr="007E0083">
              <w:rPr>
                <w:rFonts w:cstheme="minorHAnsi"/>
              </w:rPr>
              <w:t>pegawai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</w:tcPr>
          <w:p w14:paraId="1F8B4CE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E12D5A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39BFC7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4230C73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457FB3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E4D9CE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2EFB92EB" w14:textId="77777777" w:rsidTr="00961E2D">
        <w:trPr>
          <w:trHeight w:val="170"/>
        </w:trPr>
        <w:tc>
          <w:tcPr>
            <w:tcW w:w="165" w:type="pct"/>
          </w:tcPr>
          <w:p w14:paraId="1081762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519DA6AE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Nomor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Registrasi</w:t>
            </w:r>
            <w:proofErr w:type="spellEnd"/>
            <w:r w:rsidRPr="007E0083">
              <w:rPr>
                <w:rFonts w:cstheme="minorHAnsi"/>
              </w:rPr>
              <w:t xml:space="preserve"> pada </w:t>
            </w:r>
            <w:proofErr w:type="spellStart"/>
            <w:r w:rsidRPr="007E0083">
              <w:rPr>
                <w:rFonts w:cstheme="minorHAnsi"/>
              </w:rPr>
              <w:t>Lembar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Disposisi</w:t>
            </w:r>
            <w:proofErr w:type="spellEnd"/>
            <w:r w:rsidRPr="007E0083">
              <w:rPr>
                <w:rFonts w:cstheme="minorHAnsi"/>
              </w:rPr>
              <w:t xml:space="preserve"> dan </w:t>
            </w:r>
            <w:proofErr w:type="spellStart"/>
            <w:r w:rsidRPr="007E0083">
              <w:rPr>
                <w:rFonts w:cstheme="minorHAnsi"/>
              </w:rPr>
              <w:t>Ekspedisi</w:t>
            </w:r>
            <w:proofErr w:type="spellEnd"/>
            <w:r w:rsidRPr="007E0083">
              <w:rPr>
                <w:rFonts w:cstheme="minorHAnsi"/>
              </w:rPr>
              <w:t xml:space="preserve"> Surat (*)</w:t>
            </w:r>
          </w:p>
        </w:tc>
        <w:tc>
          <w:tcPr>
            <w:tcW w:w="379" w:type="pct"/>
          </w:tcPr>
          <w:p w14:paraId="2810411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29F08EC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A26043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F7CEB4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165AE44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7F4375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46B72388" w14:textId="77777777" w:rsidTr="00961E2D">
        <w:trPr>
          <w:trHeight w:val="170"/>
        </w:trPr>
        <w:tc>
          <w:tcPr>
            <w:tcW w:w="165" w:type="pct"/>
          </w:tcPr>
          <w:p w14:paraId="04400F7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289D6C98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Penyesuaian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Lembar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Disposisi</w:t>
            </w:r>
            <w:proofErr w:type="spellEnd"/>
            <w:r w:rsidRPr="007E0083">
              <w:rPr>
                <w:rFonts w:cstheme="minorHAnsi"/>
              </w:rPr>
              <w:t xml:space="preserve"> (</w:t>
            </w:r>
            <w:proofErr w:type="spellStart"/>
            <w:r w:rsidRPr="007E0083">
              <w:rPr>
                <w:rFonts w:cstheme="minorHAnsi"/>
              </w:rPr>
              <w:t>Dicabut</w:t>
            </w:r>
            <w:proofErr w:type="spellEnd"/>
            <w:r w:rsidRPr="007E0083">
              <w:rPr>
                <w:rFonts w:cstheme="minorHAnsi"/>
              </w:rPr>
              <w:t xml:space="preserve">, Banyak </w:t>
            </w:r>
            <w:proofErr w:type="spellStart"/>
            <w:r w:rsidRPr="007E0083">
              <w:rPr>
                <w:rFonts w:cstheme="minorHAnsi"/>
              </w:rPr>
              <w:t>penerima</w:t>
            </w:r>
            <w:proofErr w:type="spellEnd"/>
            <w:r w:rsidRPr="007E0083">
              <w:rPr>
                <w:rFonts w:cstheme="minorHAnsi"/>
              </w:rPr>
              <w:t>) (*)</w:t>
            </w:r>
          </w:p>
        </w:tc>
        <w:tc>
          <w:tcPr>
            <w:tcW w:w="379" w:type="pct"/>
          </w:tcPr>
          <w:p w14:paraId="3A5BD77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064C3D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4B92AD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EADC5D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5B8B780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087D9B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301173D8" w14:textId="77777777" w:rsidTr="00961E2D">
        <w:trPr>
          <w:trHeight w:val="170"/>
        </w:trPr>
        <w:tc>
          <w:tcPr>
            <w:tcW w:w="165" w:type="pct"/>
          </w:tcPr>
          <w:p w14:paraId="7ADAF62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3D21A5D6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Disposisi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ke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diri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sendiri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melalui</w:t>
            </w:r>
            <w:proofErr w:type="spellEnd"/>
            <w:r w:rsidRPr="007E0083">
              <w:rPr>
                <w:rFonts w:cstheme="minorHAnsi"/>
              </w:rPr>
              <w:t xml:space="preserve"> PLH (*)</w:t>
            </w:r>
          </w:p>
        </w:tc>
        <w:tc>
          <w:tcPr>
            <w:tcW w:w="379" w:type="pct"/>
          </w:tcPr>
          <w:p w14:paraId="4EE3C5CD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328391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924001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524B4D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2C3B972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523236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3A4F1136" w14:textId="77777777" w:rsidTr="00961E2D">
        <w:trPr>
          <w:trHeight w:val="170"/>
        </w:trPr>
        <w:tc>
          <w:tcPr>
            <w:tcW w:w="165" w:type="pct"/>
          </w:tcPr>
          <w:p w14:paraId="2895E80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19F2539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07DB0E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0F8811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87CE37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A2E18C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579630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CD81FF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71C6C59C" w14:textId="77777777" w:rsidTr="00961E2D">
        <w:trPr>
          <w:trHeight w:val="170"/>
        </w:trPr>
        <w:tc>
          <w:tcPr>
            <w:tcW w:w="2724" w:type="pct"/>
            <w:gridSpan w:val="2"/>
          </w:tcPr>
          <w:p w14:paraId="06540D60" w14:textId="77777777" w:rsidR="007E0083" w:rsidRPr="007E0083" w:rsidRDefault="007E0083" w:rsidP="00961E2D">
            <w:pPr>
              <w:rPr>
                <w:rFonts w:cstheme="minorHAnsi"/>
                <w:b/>
              </w:rPr>
            </w:pPr>
            <w:r w:rsidRPr="007E0083">
              <w:rPr>
                <w:rFonts w:cstheme="minorHAnsi"/>
                <w:b/>
              </w:rPr>
              <w:t>LAPORAN</w:t>
            </w:r>
          </w:p>
        </w:tc>
        <w:tc>
          <w:tcPr>
            <w:tcW w:w="379" w:type="pct"/>
          </w:tcPr>
          <w:p w14:paraId="6191DDA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3F188A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5414CDA7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D226F1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D0C7CA6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316EE7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27524562" w14:textId="77777777" w:rsidTr="00961E2D">
        <w:trPr>
          <w:trHeight w:val="170"/>
        </w:trPr>
        <w:tc>
          <w:tcPr>
            <w:tcW w:w="165" w:type="pct"/>
          </w:tcPr>
          <w:p w14:paraId="7197D9F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6991F94D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Laporan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perklasifikasi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</w:tcPr>
          <w:p w14:paraId="2015E2B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2A6E42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578BF1C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EC6526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0955243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225B658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7B550ACA" w14:textId="77777777" w:rsidTr="00961E2D">
        <w:trPr>
          <w:trHeight w:val="170"/>
        </w:trPr>
        <w:tc>
          <w:tcPr>
            <w:tcW w:w="165" w:type="pct"/>
          </w:tcPr>
          <w:p w14:paraId="1A3C7E92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1DD062D6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Laporan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yang </w:t>
            </w:r>
            <w:proofErr w:type="spellStart"/>
            <w:r w:rsidRPr="007E0083">
              <w:rPr>
                <w:rFonts w:cstheme="minorHAnsi"/>
              </w:rPr>
              <w:t>akan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berakhir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</w:tcPr>
          <w:p w14:paraId="5E6C5D45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7E42FC6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AD8E6A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1E16B28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7CA93C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6193BA0A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1A088B4C" w14:textId="77777777" w:rsidTr="00961E2D">
        <w:trPr>
          <w:trHeight w:val="170"/>
        </w:trPr>
        <w:tc>
          <w:tcPr>
            <w:tcW w:w="165" w:type="pct"/>
          </w:tcPr>
          <w:p w14:paraId="088BDC9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7899AA2C" w14:textId="77777777" w:rsidR="007E0083" w:rsidRPr="007E0083" w:rsidRDefault="007E0083" w:rsidP="00961E2D">
            <w:pPr>
              <w:rPr>
                <w:rFonts w:cstheme="minorHAnsi"/>
              </w:rPr>
            </w:pPr>
            <w:proofErr w:type="spellStart"/>
            <w:r w:rsidRPr="007E0083">
              <w:rPr>
                <w:rFonts w:cstheme="minorHAnsi"/>
              </w:rPr>
              <w:t>Laporan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perjenis</w:t>
            </w:r>
            <w:proofErr w:type="spellEnd"/>
            <w:r w:rsidRPr="007E0083">
              <w:rPr>
                <w:rFonts w:cstheme="minorHAnsi"/>
              </w:rPr>
              <w:t xml:space="preserve"> </w:t>
            </w:r>
            <w:proofErr w:type="spellStart"/>
            <w:r w:rsidRPr="007E0083">
              <w:rPr>
                <w:rFonts w:cstheme="minorHAnsi"/>
              </w:rPr>
              <w:t>surat</w:t>
            </w:r>
            <w:proofErr w:type="spellEnd"/>
            <w:r w:rsidRPr="007E0083">
              <w:rPr>
                <w:rFonts w:cstheme="minorHAnsi"/>
              </w:rPr>
              <w:t xml:space="preserve"> (*)</w:t>
            </w:r>
          </w:p>
        </w:tc>
        <w:tc>
          <w:tcPr>
            <w:tcW w:w="379" w:type="pct"/>
          </w:tcPr>
          <w:p w14:paraId="3A2251B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51A5E3D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423CEA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4CBBEB6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042CF98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  <w:shd w:val="clear" w:color="auto" w:fill="92D050"/>
          </w:tcPr>
          <w:p w14:paraId="7E22D9C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  <w:tr w:rsidR="007E0083" w:rsidRPr="007E0083" w14:paraId="68363924" w14:textId="77777777" w:rsidTr="00961E2D">
        <w:trPr>
          <w:trHeight w:val="170"/>
        </w:trPr>
        <w:tc>
          <w:tcPr>
            <w:tcW w:w="165" w:type="pct"/>
          </w:tcPr>
          <w:p w14:paraId="54D48F7E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2559" w:type="pct"/>
          </w:tcPr>
          <w:p w14:paraId="7991A70B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3C23BC4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D7BC843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00BE8810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2876797F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641FD301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  <w:tc>
          <w:tcPr>
            <w:tcW w:w="379" w:type="pct"/>
          </w:tcPr>
          <w:p w14:paraId="33EEB8D9" w14:textId="77777777" w:rsidR="007E0083" w:rsidRPr="007E0083" w:rsidRDefault="007E0083" w:rsidP="00961E2D">
            <w:pPr>
              <w:rPr>
                <w:rFonts w:cstheme="minorHAnsi"/>
              </w:rPr>
            </w:pPr>
          </w:p>
        </w:tc>
      </w:tr>
    </w:tbl>
    <w:p w14:paraId="033B11E4" w14:textId="77777777" w:rsidR="007E0083" w:rsidRPr="007E0083" w:rsidRDefault="007E0083" w:rsidP="007E0083">
      <w:pPr>
        <w:spacing w:after="0"/>
        <w:rPr>
          <w:rFonts w:cstheme="minorHAnsi"/>
          <w:b/>
        </w:rPr>
      </w:pPr>
    </w:p>
    <w:p w14:paraId="0C2A1C51" w14:textId="77777777" w:rsidR="007E0083" w:rsidRPr="007E0083" w:rsidRDefault="007E0083" w:rsidP="007E0083">
      <w:pPr>
        <w:spacing w:after="0" w:line="276" w:lineRule="auto"/>
        <w:rPr>
          <w:rFonts w:cstheme="minorHAnsi"/>
          <w:b/>
          <w:sz w:val="24"/>
          <w:szCs w:val="24"/>
        </w:rPr>
      </w:pPr>
      <w:proofErr w:type="spellStart"/>
      <w:proofErr w:type="gramStart"/>
      <w:r w:rsidRPr="007E0083">
        <w:rPr>
          <w:rFonts w:cstheme="minorHAnsi"/>
          <w:b/>
          <w:sz w:val="24"/>
          <w:szCs w:val="24"/>
        </w:rPr>
        <w:t>Keterangan</w:t>
      </w:r>
      <w:proofErr w:type="spellEnd"/>
      <w:r w:rsidRPr="007E0083">
        <w:rPr>
          <w:rFonts w:cstheme="minorHAnsi"/>
          <w:b/>
          <w:sz w:val="24"/>
          <w:szCs w:val="24"/>
        </w:rPr>
        <w:t xml:space="preserve"> :</w:t>
      </w:r>
      <w:proofErr w:type="gramEnd"/>
    </w:p>
    <w:p w14:paraId="468D03A7" w14:textId="77777777" w:rsidR="007E0083" w:rsidRPr="007E0083" w:rsidRDefault="007E0083" w:rsidP="007E0083">
      <w:pPr>
        <w:spacing w:after="0" w:line="276" w:lineRule="auto"/>
        <w:ind w:left="426"/>
        <w:rPr>
          <w:rFonts w:cstheme="minorHAnsi"/>
          <w:sz w:val="24"/>
          <w:szCs w:val="24"/>
        </w:rPr>
      </w:pPr>
      <w:r w:rsidRPr="007E0083">
        <w:rPr>
          <w:rFonts w:cstheme="minorHAnsi"/>
          <w:sz w:val="24"/>
          <w:szCs w:val="24"/>
        </w:rPr>
        <w:t xml:space="preserve">(*) </w:t>
      </w:r>
      <w:proofErr w:type="spellStart"/>
      <w:r w:rsidRPr="007E0083">
        <w:rPr>
          <w:rFonts w:cstheme="minorHAnsi"/>
          <w:sz w:val="24"/>
          <w:szCs w:val="24"/>
        </w:rPr>
        <w:t>penambahan</w:t>
      </w:r>
      <w:proofErr w:type="spellEnd"/>
      <w:r w:rsidRPr="007E0083">
        <w:rPr>
          <w:rFonts w:cstheme="minorHAnsi"/>
          <w:sz w:val="24"/>
          <w:szCs w:val="24"/>
        </w:rPr>
        <w:t xml:space="preserve"> </w:t>
      </w:r>
      <w:proofErr w:type="spellStart"/>
      <w:r w:rsidRPr="007E0083">
        <w:rPr>
          <w:rFonts w:cstheme="minorHAnsi"/>
          <w:sz w:val="24"/>
          <w:szCs w:val="24"/>
        </w:rPr>
        <w:t>fitur</w:t>
      </w:r>
      <w:proofErr w:type="spellEnd"/>
      <w:r w:rsidRPr="007E0083">
        <w:rPr>
          <w:rFonts w:cstheme="minorHAnsi"/>
          <w:sz w:val="24"/>
          <w:szCs w:val="24"/>
        </w:rPr>
        <w:t xml:space="preserve"> free</w:t>
      </w:r>
    </w:p>
    <w:p w14:paraId="2AD1FF4B" w14:textId="77777777" w:rsidR="007E0083" w:rsidRPr="007E0083" w:rsidRDefault="007E0083" w:rsidP="007E0083">
      <w:pPr>
        <w:rPr>
          <w:rFonts w:cstheme="minorHAnsi"/>
          <w:sz w:val="18"/>
        </w:rPr>
      </w:pPr>
    </w:p>
    <w:p w14:paraId="3CC9B896" w14:textId="77777777" w:rsidR="007E0083" w:rsidRPr="007E0083" w:rsidRDefault="007E0083" w:rsidP="007D4434">
      <w:pPr>
        <w:rPr>
          <w:rFonts w:cstheme="minorHAnsi"/>
        </w:rPr>
        <w:sectPr w:rsidR="007E0083" w:rsidRPr="007E0083" w:rsidSect="007E0083">
          <w:headerReference w:type="default" r:id="rId13"/>
          <w:pgSz w:w="12240" w:h="15840" w:code="1"/>
          <w:pgMar w:top="1440" w:right="1080" w:bottom="1440" w:left="1080" w:header="720" w:footer="720" w:gutter="0"/>
          <w:cols w:space="720"/>
          <w:docGrid w:linePitch="360"/>
        </w:sectPr>
      </w:pPr>
    </w:p>
    <w:p w14:paraId="73A1184D" w14:textId="142078DF" w:rsidR="00015440" w:rsidRPr="007E0083" w:rsidRDefault="00015440" w:rsidP="007D4434">
      <w:pPr>
        <w:rPr>
          <w:rFonts w:cstheme="minorHAnsi"/>
        </w:rPr>
      </w:pPr>
      <w:bookmarkStart w:id="0" w:name="_GoBack"/>
      <w:bookmarkEnd w:id="0"/>
    </w:p>
    <w:sectPr w:rsidR="00015440" w:rsidRPr="007E0083" w:rsidSect="00015440">
      <w:headerReference w:type="default" r:id="rId14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CCFED" w14:textId="77777777" w:rsidR="00331B93" w:rsidRDefault="00331B93" w:rsidP="001E7D29">
      <w:pPr>
        <w:spacing w:after="0" w:line="240" w:lineRule="auto"/>
      </w:pPr>
      <w:r>
        <w:separator/>
      </w:r>
    </w:p>
  </w:endnote>
  <w:endnote w:type="continuationSeparator" w:id="0">
    <w:p w14:paraId="71BC0E66" w14:textId="77777777" w:rsidR="00331B93" w:rsidRDefault="00331B93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5E1A4A" w14:textId="77777777" w:rsidR="00331B93" w:rsidRDefault="00331B93" w:rsidP="001E7D29">
      <w:pPr>
        <w:spacing w:after="0" w:line="240" w:lineRule="auto"/>
      </w:pPr>
      <w:r>
        <w:separator/>
      </w:r>
    </w:p>
  </w:footnote>
  <w:footnote w:type="continuationSeparator" w:id="0">
    <w:p w14:paraId="49F18E86" w14:textId="77777777" w:rsidR="00331B93" w:rsidRDefault="00331B93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A5A62" w14:textId="12E67ED2" w:rsidR="00066754" w:rsidRDefault="008C766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EBC6D07" wp14:editId="0DAF629D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4445" b="254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/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/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/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/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1F0110C0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Uzzu6UHABe7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7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K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f4CSejLmEcCpNnDtPLH+/FGOVOiTtORZFABsuQikqBLihj9cZZKdT+A5CoPaPGSqUAgo6C5P&#10;Zup75HnRayd2ryKxbjhelFDXlFj4RDQpqeUqTRreBX+yAgoOPZV1fF803coTTnoxDIY514dDG4c9&#10;KyetE2OFUn9ZKox0IJquv+z3FBqBLWmn65mYTfT5KDBltvohIdgbMNHwwqChIOJV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wvKEwNNAkWhyLA8oFdHARKJyLA+TY3lAqYgG&#10;JhKVY3mYHMtDOZYQWL2gHMvD5FgeUCq1DUyO5aEcSwi8KigSTY7loRxLCDwNFIkmx/JQjiUEngaK&#10;RJNjeSjHEgJLA+VYHibH8lCOJQSeBopEk2N5KMcSAk8DRaLJsTyUYwmBp4Ei0eRYHsqxhMDTQJFo&#10;ciwP5VhC4GjwVI4lBF4GwrE8TY7lqRxLCDwNZHZ+mhzLUzmWEHgayOz8NDmWp3IsIfA0ED/xaXIs&#10;T+VYQuBpIH7i0+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6F1hIfA0UCSaHMsBpVJ4&#10;phB4GigSTY7lgFIRDUwkKsdymBzLoRxLCKw2UI7lMDmWA0qltoHJsRzKsYTAq4LEEw+TYzmUYwmB&#10;p4Ei0eRYDuVYQuBpoEg0OZZDOZYQWBoox3KYHMuhHEsIPA0UiSbHcijHEgJPA0WiybEcyrGEwNNA&#10;kWhyLIdyLCHwNFAkmhzLoRxLCCwNlGM5TI7lUI4lBJ4GikSTYzmUYwmBp4Ei0eRYDuVYQuBpoEg0&#10;OZZDOZYQeBooEk2O5VC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14:paraId="5ADDDAF2" w14:textId="77777777" w:rsidR="002E4F42" w:rsidRDefault="002E4F42" w:rsidP="000154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F43BF" w14:textId="089004F0" w:rsidR="007E0083" w:rsidRDefault="007E0083" w:rsidP="000154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9EB49" w14:textId="77777777" w:rsidR="007E0083" w:rsidRDefault="007E0083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6336908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  <w:szCs w:val="36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83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1B93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4434"/>
    <w:rsid w:val="007D5836"/>
    <w:rsid w:val="007E0083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25B7"/>
    <w:rsid w:val="00B63E8A"/>
    <w:rsid w:val="00B64D24"/>
    <w:rsid w:val="00B7147D"/>
    <w:rsid w:val="00B75CFC"/>
    <w:rsid w:val="00B76AB4"/>
    <w:rsid w:val="00B853F9"/>
    <w:rsid w:val="00B9048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B5E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0083"/>
  </w:style>
  <w:style w:type="paragraph" w:styleId="Heading1">
    <w:name w:val="heading 1"/>
    <w:basedOn w:val="Normal"/>
    <w:next w:val="Normal"/>
    <w:link w:val="Heading1Char"/>
    <w:uiPriority w:val="9"/>
    <w:qFormat/>
    <w:rsid w:val="007E008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62A3C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08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1405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008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1405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008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1405B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008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008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62A3C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0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62A3C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08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62A3C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0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62A3C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rsid w:val="007D4434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0083"/>
    <w:rPr>
      <w:rFonts w:asciiTheme="majorHAnsi" w:eastAsiaTheme="majorEastAsia" w:hAnsiTheme="majorHAnsi" w:cstheme="majorBidi"/>
      <w:color w:val="21405B" w:themeColor="accent1" w:themeShade="B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E0083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0083"/>
    <w:rPr>
      <w:rFonts w:asciiTheme="majorHAnsi" w:eastAsiaTheme="majorEastAsia" w:hAnsiTheme="majorHAnsi" w:cstheme="majorBidi"/>
      <w:caps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0083"/>
    <w:rPr>
      <w:rFonts w:asciiTheme="majorHAnsi" w:eastAsiaTheme="majorEastAsia" w:hAnsiTheme="majorHAnsi" w:cstheme="majorBidi"/>
      <w:i/>
      <w:iCs/>
      <w:caps/>
      <w:color w:val="162A3C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083"/>
    <w:rPr>
      <w:rFonts w:asciiTheme="majorHAnsi" w:eastAsiaTheme="majorEastAsia" w:hAnsiTheme="majorHAnsi" w:cstheme="majorBidi"/>
      <w:b/>
      <w:bCs/>
      <w:color w:val="162A3C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083"/>
    <w:rPr>
      <w:rFonts w:asciiTheme="majorHAnsi" w:eastAsiaTheme="majorEastAsia" w:hAnsiTheme="majorHAnsi" w:cstheme="majorBidi"/>
      <w:b/>
      <w:bCs/>
      <w:i/>
      <w:iCs/>
      <w:color w:val="162A3C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083"/>
    <w:rPr>
      <w:rFonts w:asciiTheme="majorHAnsi" w:eastAsiaTheme="majorEastAsia" w:hAnsiTheme="majorHAnsi" w:cstheme="majorBidi"/>
      <w:i/>
      <w:iCs/>
      <w:color w:val="162A3C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7E008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E008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08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2C567A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0083"/>
    <w:rPr>
      <w:rFonts w:asciiTheme="majorHAnsi" w:eastAsiaTheme="majorEastAsia" w:hAnsiTheme="majorHAnsi" w:cstheme="majorBidi"/>
      <w:color w:val="2C567A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E008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E0083"/>
    <w:rPr>
      <w:b/>
      <w:bCs/>
      <w:i/>
      <w:iCs/>
    </w:rPr>
  </w:style>
  <w:style w:type="character" w:styleId="Strong">
    <w:name w:val="Strong"/>
    <w:basedOn w:val="DefaultParagraphFont"/>
    <w:uiPriority w:val="22"/>
    <w:qFormat/>
    <w:rsid w:val="007E008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E008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E008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008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008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7E008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E008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E0083"/>
    <w:rPr>
      <w:b/>
      <w:bCs/>
      <w:smallCaps/>
      <w:spacing w:val="10"/>
    </w:rPr>
  </w:style>
  <w:style w:type="paragraph" w:styleId="ListParagraph">
    <w:name w:val="List Paragraph"/>
    <w:basedOn w:val="Normal"/>
    <w:uiPriority w:val="34"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E0083"/>
    <w:pPr>
      <w:spacing w:line="240" w:lineRule="auto"/>
    </w:pPr>
    <w:rPr>
      <w:b/>
      <w:bCs/>
      <w:smallCaps/>
      <w:color w:val="44546A" w:themeColor="text2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0083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15440"/>
    <w:pPr>
      <w:spacing w:after="0" w:line="240" w:lineRule="auto"/>
    </w:pPr>
    <w:rPr>
      <w:rFonts w:cs="Calibri"/>
      <w:b/>
      <w:color w:val="2C567A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15440"/>
    <w:rPr>
      <w:rFonts w:cs="Calibri"/>
      <w:b/>
      <w:color w:val="2C567A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rsid w:val="007D4434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7E008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qFormat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rsid w:val="007D4434"/>
    <w:pPr>
      <w:spacing w:after="480" w:line="274" w:lineRule="auto"/>
      <w:jc w:val="center"/>
    </w:pPr>
    <w:rPr>
      <w:rFonts w:cs="Calibri"/>
      <w:lang w:val="en-GB"/>
    </w:rPr>
  </w:style>
  <w:style w:type="paragraph" w:customStyle="1" w:styleId="Abstract">
    <w:name w:val="Abstract"/>
    <w:basedOn w:val="Normal"/>
    <w:uiPriority w:val="3"/>
    <w:rsid w:val="007E0083"/>
    <w:pPr>
      <w:spacing w:before="360" w:after="480" w:line="360" w:lineRule="auto"/>
    </w:pPr>
    <w:rPr>
      <w:rFonts w:eastAsiaTheme="minorHAnsi"/>
      <w:i/>
      <w:iCs/>
      <w:color w:val="2C567A" w:themeColor="accent1"/>
      <w:kern w:val="20"/>
      <w:sz w:val="28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7E0083"/>
    <w:rPr>
      <w:rFonts w:asciiTheme="majorHAnsi" w:eastAsiaTheme="majorEastAsia" w:hAnsiTheme="majorHAnsi" w:cstheme="majorBidi"/>
      <w:color w:val="162A3C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083"/>
    <w:rPr>
      <w:rFonts w:asciiTheme="majorHAnsi" w:eastAsiaTheme="majorEastAsia" w:hAnsiTheme="majorHAnsi" w:cstheme="majorBidi"/>
      <w:color w:val="21405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083"/>
    <w:rPr>
      <w:rFonts w:asciiTheme="majorHAnsi" w:eastAsiaTheme="majorEastAsia" w:hAnsiTheme="majorHAnsi" w:cstheme="majorBidi"/>
      <w:color w:val="21405B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32C729B4BD4A53926836D844895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E38F1-DF4C-4244-9DAF-DE017671F3DF}"/>
      </w:docPartPr>
      <w:docPartBody>
        <w:p w:rsidR="00000000" w:rsidRDefault="00275A23" w:rsidP="00275A23">
          <w:pPr>
            <w:pStyle w:val="2532C729B4BD4A53926836D8448953D6"/>
          </w:pPr>
          <w:r>
            <w:t>Annual Report</w:t>
          </w:r>
        </w:p>
      </w:docPartBody>
    </w:docPart>
    <w:docPart>
      <w:docPartPr>
        <w:name w:val="1339BE91FF664C409669DFDF1CFEE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6F8BC-D3A0-4573-B945-A78BA322A017}"/>
      </w:docPartPr>
      <w:docPartBody>
        <w:p w:rsidR="00000000" w:rsidRDefault="00275A23" w:rsidP="00275A23">
          <w:pPr>
            <w:pStyle w:val="1339BE91FF664C409669DFDF1CFEEEEB"/>
          </w:pPr>
          <w:r>
            <w:t>[Add a quote here from one of your company executives or use this space for a brief summary of the document content.]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A23"/>
    <w:rsid w:val="00275A23"/>
    <w:rsid w:val="0080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0D3C67BECF46CC8B177EFC4E177A51">
    <w:name w:val="C10D3C67BECF46CC8B177EFC4E177A51"/>
  </w:style>
  <w:style w:type="paragraph" w:customStyle="1" w:styleId="AF046751E8BC44ED8E9F835005A197A8">
    <w:name w:val="AF046751E8BC44ED8E9F835005A197A8"/>
  </w:style>
  <w:style w:type="paragraph" w:customStyle="1" w:styleId="307A37065AA0412798AC8AAF80ADA6DB">
    <w:name w:val="307A37065AA0412798AC8AAF80ADA6DB"/>
  </w:style>
  <w:style w:type="paragraph" w:customStyle="1" w:styleId="8B20DE6F60CC463BB7C2F8AA8EC75108">
    <w:name w:val="8B20DE6F60CC463BB7C2F8AA8EC75108"/>
  </w:style>
  <w:style w:type="paragraph" w:customStyle="1" w:styleId="4A1251404C1643D893F414EAAF0B1A10">
    <w:name w:val="4A1251404C1643D893F414EAAF0B1A10"/>
  </w:style>
  <w:style w:type="paragraph" w:customStyle="1" w:styleId="71E761AA360F4ABD9DE6B1750DF4E51E">
    <w:name w:val="71E761AA360F4ABD9DE6B1750DF4E51E"/>
  </w:style>
  <w:style w:type="paragraph" w:customStyle="1" w:styleId="39C6C4511F1746AD9819B8BD3A047987">
    <w:name w:val="39C6C4511F1746AD9819B8BD3A047987"/>
  </w:style>
  <w:style w:type="paragraph" w:customStyle="1" w:styleId="0F2609E6C9B045169EA1C4802E8BC6B0">
    <w:name w:val="0F2609E6C9B045169EA1C4802E8BC6B0"/>
  </w:style>
  <w:style w:type="paragraph" w:customStyle="1" w:styleId="1B80F78ABEB343BEBA008F1336307704">
    <w:name w:val="1B80F78ABEB343BEBA008F1336307704"/>
  </w:style>
  <w:style w:type="paragraph" w:customStyle="1" w:styleId="7F2C969492074318B2D83B4908F1E7FA">
    <w:name w:val="7F2C969492074318B2D83B4908F1E7FA"/>
  </w:style>
  <w:style w:type="paragraph" w:customStyle="1" w:styleId="09DA117668FC4D99A7AF45BD3D2CBB74">
    <w:name w:val="09DA117668FC4D99A7AF45BD3D2CBB74"/>
  </w:style>
  <w:style w:type="paragraph" w:customStyle="1" w:styleId="76CC94CF17A94753996D4B03B26B1408">
    <w:name w:val="76CC94CF17A94753996D4B03B26B1408"/>
  </w:style>
  <w:style w:type="paragraph" w:customStyle="1" w:styleId="FE3DFD4759E742428CC69B39127F4702">
    <w:name w:val="FE3DFD4759E742428CC69B39127F4702"/>
  </w:style>
  <w:style w:type="paragraph" w:customStyle="1" w:styleId="C760EE653AE94FF9A1D1AA09D42893EB">
    <w:name w:val="C760EE653AE94FF9A1D1AA09D42893EB"/>
  </w:style>
  <w:style w:type="paragraph" w:customStyle="1" w:styleId="917CB59ACAD94E85A6A492CD4DFDB475">
    <w:name w:val="917CB59ACAD94E85A6A492CD4DFDB475"/>
  </w:style>
  <w:style w:type="paragraph" w:customStyle="1" w:styleId="50438B047447469D822501C4E55DA4F8">
    <w:name w:val="50438B047447469D822501C4E55DA4F8"/>
  </w:style>
  <w:style w:type="paragraph" w:customStyle="1" w:styleId="E102F0237F704AAD8689CD715BBE91C4">
    <w:name w:val="E102F0237F704AAD8689CD715BBE91C4"/>
  </w:style>
  <w:style w:type="paragraph" w:customStyle="1" w:styleId="81BBB3648DE9479EBB5206BE61B78EF1">
    <w:name w:val="81BBB3648DE9479EBB5206BE61B78EF1"/>
  </w:style>
  <w:style w:type="paragraph" w:customStyle="1" w:styleId="840AEE958E03465A9530ABB3D7A4190A">
    <w:name w:val="840AEE958E03465A9530ABB3D7A4190A"/>
  </w:style>
  <w:style w:type="paragraph" w:customStyle="1" w:styleId="3E6A690F74A54DBDBB8B6D0475564806">
    <w:name w:val="3E6A690F74A54DBDBB8B6D0475564806"/>
  </w:style>
  <w:style w:type="paragraph" w:customStyle="1" w:styleId="44A0144E05DC41AAA692337EDC1DD9A1">
    <w:name w:val="44A0144E05DC41AAA692337EDC1DD9A1"/>
  </w:style>
  <w:style w:type="paragraph" w:customStyle="1" w:styleId="452D99D7A85D4BE8A2B581122F10AEDF">
    <w:name w:val="452D99D7A85D4BE8A2B581122F10AEDF"/>
  </w:style>
  <w:style w:type="paragraph" w:customStyle="1" w:styleId="BE1EEC82FFF34DB789ADD54FE0EE7C2E">
    <w:name w:val="BE1EEC82FFF34DB789ADD54FE0EE7C2E"/>
  </w:style>
  <w:style w:type="paragraph" w:customStyle="1" w:styleId="071F94E6656C437981329C8E1CBC3C6D">
    <w:name w:val="071F94E6656C437981329C8E1CBC3C6D"/>
  </w:style>
  <w:style w:type="paragraph" w:customStyle="1" w:styleId="AB175877226946A1A3DAB4357C162511">
    <w:name w:val="AB175877226946A1A3DAB4357C162511"/>
  </w:style>
  <w:style w:type="paragraph" w:customStyle="1" w:styleId="E12420E654D4438B8178B64656FBA29A">
    <w:name w:val="E12420E654D4438B8178B64656FBA29A"/>
  </w:style>
  <w:style w:type="paragraph" w:customStyle="1" w:styleId="2DB2F8A332BB4EC695A5293E3A49B026">
    <w:name w:val="2DB2F8A332BB4EC695A5293E3A49B026"/>
  </w:style>
  <w:style w:type="paragraph" w:customStyle="1" w:styleId="A2C74DB5F3F945678FDDE92BBBA08714">
    <w:name w:val="A2C74DB5F3F945678FDDE92BBBA08714"/>
  </w:style>
  <w:style w:type="paragraph" w:customStyle="1" w:styleId="E2CA98AE95024B879627A055B523F6D4">
    <w:name w:val="E2CA98AE95024B879627A055B523F6D4"/>
  </w:style>
  <w:style w:type="paragraph" w:customStyle="1" w:styleId="5E8FB2B409A9487782ABA3286900C63E">
    <w:name w:val="5E8FB2B409A9487782ABA3286900C63E"/>
  </w:style>
  <w:style w:type="paragraph" w:customStyle="1" w:styleId="094F6ABFB74F44E1A0DC6CD8909FA07A">
    <w:name w:val="094F6ABFB74F44E1A0DC6CD8909FA07A"/>
  </w:style>
  <w:style w:type="paragraph" w:customStyle="1" w:styleId="6171A9AA9FD143F7BFCAFA4A0AF02D24">
    <w:name w:val="6171A9AA9FD143F7BFCAFA4A0AF02D24"/>
  </w:style>
  <w:style w:type="paragraph" w:customStyle="1" w:styleId="47ECDE50327B48DE932E53F1BC509A08">
    <w:name w:val="47ECDE50327B48DE932E53F1BC509A08"/>
  </w:style>
  <w:style w:type="paragraph" w:customStyle="1" w:styleId="C3CB27DD64EB4C1A875D8B47BF3FED75">
    <w:name w:val="C3CB27DD64EB4C1A875D8B47BF3FED75"/>
  </w:style>
  <w:style w:type="paragraph" w:customStyle="1" w:styleId="A0C877C79FFC4C2FA0EAAEA3CE045B95">
    <w:name w:val="A0C877C79FFC4C2FA0EAAEA3CE045B95"/>
  </w:style>
  <w:style w:type="paragraph" w:customStyle="1" w:styleId="4F6BE063545643E9B22441A2F8FB78A1">
    <w:name w:val="4F6BE063545643E9B22441A2F8FB78A1"/>
  </w:style>
  <w:style w:type="paragraph" w:customStyle="1" w:styleId="7BFB8E52C0AB42D2A0819CABEF18BEFB">
    <w:name w:val="7BFB8E52C0AB42D2A0819CABEF18BEFB"/>
    <w:rsid w:val="00275A23"/>
  </w:style>
  <w:style w:type="paragraph" w:customStyle="1" w:styleId="049E3B14FCEF4EDFA1CF67B30EF585A9">
    <w:name w:val="049E3B14FCEF4EDFA1CF67B30EF585A9"/>
    <w:rsid w:val="00275A23"/>
  </w:style>
  <w:style w:type="paragraph" w:customStyle="1" w:styleId="65D55571FACF4570867E1DF7942E4526">
    <w:name w:val="65D55571FACF4570867E1DF7942E4526"/>
    <w:rsid w:val="00275A23"/>
  </w:style>
  <w:style w:type="paragraph" w:customStyle="1" w:styleId="D9967C2E680B49D087BED35CD3156BF6">
    <w:name w:val="D9967C2E680B49D087BED35CD3156BF6"/>
    <w:rsid w:val="00275A23"/>
  </w:style>
  <w:style w:type="paragraph" w:customStyle="1" w:styleId="BCC261494BDB454D8CB7CECA3AB0A14C">
    <w:name w:val="BCC261494BDB454D8CB7CECA3AB0A14C"/>
    <w:rsid w:val="00275A23"/>
  </w:style>
  <w:style w:type="paragraph" w:customStyle="1" w:styleId="2532C729B4BD4A53926836D8448953D6">
    <w:name w:val="2532C729B4BD4A53926836D8448953D6"/>
    <w:rsid w:val="00275A23"/>
  </w:style>
  <w:style w:type="paragraph" w:customStyle="1" w:styleId="1339BE91FF664C409669DFDF1CFEEEEB">
    <w:name w:val="1339BE91FF664C409669DFDF1CFEEEEB"/>
    <w:rsid w:val="00275A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Sistem Informasi Pengelolaan Surat (SIPAS)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B605A8-F78F-44AB-B26E-A0FE2A9ABB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4F80049-1092-4C0B-A83A-B0187D4BE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C83EC4-8983-4F2F-8D91-71E64BFDC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FFBEBC-6B00-4DC9-9EE5-93F18AE75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agenda.dotx</Template>
  <TotalTime>0</TotalTime>
  <Pages>4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Timeline Penambahan Fitur</dc:title>
  <dc:creator/>
  <dc:description/>
  <cp:lastModifiedBy/>
  <cp:revision>1</cp:revision>
  <dcterms:created xsi:type="dcterms:W3CDTF">2018-09-24T05:29:00Z</dcterms:created>
  <dcterms:modified xsi:type="dcterms:W3CDTF">2018-09-24T05:34:00Z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